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AEC" w:rsidRPr="00907AEC" w:rsidRDefault="001E3596" w:rsidP="00907AEC">
      <w:pPr>
        <w:jc w:val="right"/>
        <w:rPr>
          <w:rFonts w:ascii="Tahoma" w:hAnsi="Tahoma" w:cs="Tahoma"/>
          <w:sz w:val="38"/>
          <w:szCs w:val="38"/>
        </w:rPr>
      </w:pPr>
      <w:r>
        <w:rPr>
          <w:rFonts w:ascii="Tahoma" w:hAnsi="Tahoma" w:cs="Tahoma"/>
          <w:noProof/>
          <w:sz w:val="38"/>
          <w:szCs w:val="38"/>
          <w:lang w:val="en-U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5pt;margin-top:.3pt;width:70.15pt;height:66.8pt;z-index:-251658752" wrapcoords="9651 243 5974 971 1609 3155 230 7766 0 8980 919 12863 2987 15775 8043 19658 3447 19901 1609 20387 1609 21357 19532 21357 19991 20629 18383 20144 13328 19658 17694 15775 18613 15775 20681 12863 20911 11892 21370 8980 21370 8009 20451 5339 19991 3155 15626 971 12179 243 9651 243">
            <v:imagedata r:id="rId8" o:title=""/>
            <w10:wrap side="left"/>
          </v:shape>
          <o:OLEObject Type="Embed" ProgID="CDraw" ShapeID="_x0000_s1029" DrawAspect="Content" ObjectID="_1756892374" r:id="rId9"/>
        </w:object>
      </w:r>
      <w:r w:rsidR="00907AEC" w:rsidRPr="00907AEC">
        <w:rPr>
          <w:rFonts w:ascii="Tahoma" w:hAnsi="Tahoma" w:cs="Tahoma"/>
          <w:b/>
          <w:bCs/>
          <w:sz w:val="38"/>
          <w:szCs w:val="38"/>
        </w:rPr>
        <w:t>Headlands Community Primary School</w:t>
      </w:r>
    </w:p>
    <w:p w:rsidR="00907AEC" w:rsidRPr="00283EFB" w:rsidRDefault="00907AEC" w:rsidP="00283EFB">
      <w:pPr>
        <w:pStyle w:val="Heading1"/>
        <w:jc w:val="right"/>
        <w:rPr>
          <w:rFonts w:ascii="Tahoma" w:hAnsi="Tahoma" w:cs="Tahoma"/>
          <w:b w:val="0"/>
          <w:sz w:val="24"/>
          <w:szCs w:val="24"/>
        </w:rPr>
      </w:pPr>
      <w:r w:rsidRPr="00283EFB">
        <w:rPr>
          <w:rFonts w:ascii="Tahoma" w:hAnsi="Tahoma" w:cs="Tahoma"/>
          <w:b w:val="0"/>
          <w:bCs/>
          <w:sz w:val="24"/>
          <w:szCs w:val="24"/>
        </w:rPr>
        <w:t xml:space="preserve">Oak Tree Lane, Haxby, </w:t>
      </w:r>
      <w:r w:rsidRPr="00283EFB">
        <w:rPr>
          <w:rFonts w:ascii="Tahoma" w:hAnsi="Tahoma" w:cs="Tahoma"/>
          <w:b w:val="0"/>
          <w:sz w:val="24"/>
          <w:szCs w:val="24"/>
        </w:rPr>
        <w:t>York. YO32 2YH</w:t>
      </w:r>
    </w:p>
    <w:p w:rsidR="00907AEC" w:rsidRPr="00283EFB" w:rsidRDefault="00907AEC" w:rsidP="00907AEC">
      <w:pPr>
        <w:pStyle w:val="Header"/>
        <w:tabs>
          <w:tab w:val="clear" w:pos="4320"/>
          <w:tab w:val="clear" w:pos="8640"/>
        </w:tabs>
        <w:jc w:val="right"/>
        <w:rPr>
          <w:rFonts w:ascii="Tahoma" w:hAnsi="Tahoma" w:cs="Tahoma"/>
          <w:sz w:val="24"/>
          <w:szCs w:val="24"/>
        </w:rPr>
      </w:pPr>
      <w:r w:rsidRPr="00283EFB">
        <w:rPr>
          <w:rFonts w:ascii="Tahoma" w:hAnsi="Tahoma" w:cs="Tahoma"/>
          <w:sz w:val="24"/>
          <w:szCs w:val="24"/>
        </w:rPr>
        <w:t>Telephone/Fax: 01904762356</w:t>
      </w:r>
    </w:p>
    <w:p w:rsidR="00907AEC" w:rsidRDefault="00907AEC" w:rsidP="00907AEC">
      <w:pPr>
        <w:jc w:val="right"/>
        <w:rPr>
          <w:rFonts w:ascii="Tahoma" w:hAnsi="Tahoma" w:cs="Tahoma"/>
          <w:iCs/>
        </w:rPr>
      </w:pPr>
      <w:r w:rsidRPr="00283EFB">
        <w:rPr>
          <w:rFonts w:ascii="Tahoma" w:hAnsi="Tahoma" w:cs="Tahoma"/>
        </w:rPr>
        <w:t>Email:</w:t>
      </w:r>
      <w:r w:rsidRPr="00283EFB">
        <w:rPr>
          <w:rFonts w:ascii="Tahoma" w:hAnsi="Tahoma" w:cs="Tahoma"/>
          <w:iCs/>
        </w:rPr>
        <w:t>headlands.primary@york.gov.uk</w:t>
      </w:r>
    </w:p>
    <w:p w:rsidR="00246223" w:rsidRDefault="00246223" w:rsidP="00907AEC">
      <w:pPr>
        <w:jc w:val="right"/>
        <w:rPr>
          <w:rFonts w:ascii="Tahoma" w:hAnsi="Tahoma" w:cs="Tahoma"/>
          <w:iCs/>
        </w:rPr>
      </w:pPr>
    </w:p>
    <w:p w:rsidR="00D67BEA" w:rsidRPr="00283EFB" w:rsidRDefault="00D67BEA" w:rsidP="00907AEC">
      <w:pPr>
        <w:jc w:val="right"/>
        <w:rPr>
          <w:rFonts w:ascii="Tahoma" w:hAnsi="Tahoma" w:cs="Tahoma"/>
          <w:iCs/>
        </w:rPr>
      </w:pPr>
    </w:p>
    <w:p w:rsidR="00907AEC" w:rsidRPr="00C16144" w:rsidRDefault="00D67BEA" w:rsidP="00D67BEA">
      <w:pPr>
        <w:jc w:val="center"/>
        <w:rPr>
          <w:rFonts w:ascii="Tahoma" w:hAnsi="Tahoma" w:cs="Tahoma"/>
          <w:b/>
          <w:sz w:val="28"/>
          <w:szCs w:val="28"/>
        </w:rPr>
      </w:pPr>
      <w:r w:rsidRPr="00C16144">
        <w:rPr>
          <w:rFonts w:ascii="Tahoma" w:hAnsi="Tahoma" w:cs="Tahoma"/>
          <w:b/>
          <w:sz w:val="28"/>
          <w:szCs w:val="28"/>
        </w:rPr>
        <w:t xml:space="preserve">Message to </w:t>
      </w:r>
      <w:r w:rsidR="0050702C">
        <w:rPr>
          <w:rFonts w:ascii="Tahoma" w:hAnsi="Tahoma" w:cs="Tahoma"/>
          <w:b/>
          <w:sz w:val="28"/>
          <w:szCs w:val="28"/>
        </w:rPr>
        <w:t xml:space="preserve">the </w:t>
      </w:r>
      <w:r w:rsidR="001E3596">
        <w:rPr>
          <w:rFonts w:ascii="Tahoma" w:hAnsi="Tahoma" w:cs="Tahoma"/>
          <w:b/>
          <w:sz w:val="28"/>
          <w:szCs w:val="28"/>
        </w:rPr>
        <w:t>Class T</w:t>
      </w:r>
      <w:r w:rsidRPr="00C16144">
        <w:rPr>
          <w:rFonts w:ascii="Tahoma" w:hAnsi="Tahoma" w:cs="Tahoma"/>
          <w:b/>
          <w:sz w:val="28"/>
          <w:szCs w:val="28"/>
        </w:rPr>
        <w:t>eacher</w:t>
      </w:r>
    </w:p>
    <w:p w:rsidR="008305A7" w:rsidRDefault="008305A7" w:rsidP="00AA4AEE">
      <w:pPr>
        <w:tabs>
          <w:tab w:val="left" w:pos="9214"/>
        </w:tabs>
        <w:jc w:val="both"/>
        <w:rPr>
          <w:rFonts w:ascii="Tahoma" w:hAnsi="Tahoma" w:cs="Tahoma"/>
          <w:sz w:val="22"/>
          <w:szCs w:val="22"/>
        </w:rPr>
      </w:pPr>
    </w:p>
    <w:p w:rsidR="00D67BEA" w:rsidRDefault="00D67BEA" w:rsidP="00AA4AEE">
      <w:pPr>
        <w:tabs>
          <w:tab w:val="left" w:pos="9214"/>
        </w:tabs>
        <w:jc w:val="both"/>
        <w:rPr>
          <w:rFonts w:ascii="Tahoma" w:hAnsi="Tahoma" w:cs="Tahoma"/>
          <w:sz w:val="22"/>
          <w:szCs w:val="22"/>
        </w:rPr>
      </w:pPr>
      <w:r>
        <w:rPr>
          <w:rFonts w:ascii="Tahoma" w:hAnsi="Tahoma" w:cs="Tahoma"/>
          <w:sz w:val="22"/>
          <w:szCs w:val="22"/>
        </w:rPr>
        <w:t>Date……………………………………………………….</w:t>
      </w:r>
    </w:p>
    <w:p w:rsidR="00D67BEA" w:rsidRDefault="00D67BEA" w:rsidP="00AA4AEE">
      <w:pPr>
        <w:tabs>
          <w:tab w:val="left" w:pos="9214"/>
        </w:tabs>
        <w:jc w:val="both"/>
        <w:rPr>
          <w:rFonts w:ascii="Tahoma" w:hAnsi="Tahoma" w:cs="Tahoma"/>
          <w:sz w:val="22"/>
          <w:szCs w:val="22"/>
        </w:rPr>
      </w:pPr>
    </w:p>
    <w:p w:rsidR="00850BE4" w:rsidRDefault="00D67BEA" w:rsidP="00AA4AEE">
      <w:pPr>
        <w:tabs>
          <w:tab w:val="left" w:pos="9214"/>
        </w:tabs>
        <w:jc w:val="both"/>
        <w:rPr>
          <w:rFonts w:ascii="Tahoma" w:hAnsi="Tahoma" w:cs="Tahoma"/>
          <w:sz w:val="22"/>
          <w:szCs w:val="22"/>
        </w:rPr>
      </w:pPr>
      <w:r>
        <w:rPr>
          <w:rFonts w:ascii="Tahoma" w:hAnsi="Tahoma" w:cs="Tahoma"/>
          <w:sz w:val="22"/>
          <w:szCs w:val="22"/>
        </w:rPr>
        <w:t xml:space="preserve">Name of </w:t>
      </w:r>
      <w:r w:rsidR="001E3596">
        <w:rPr>
          <w:rFonts w:ascii="Tahoma" w:hAnsi="Tahoma" w:cs="Tahoma"/>
          <w:sz w:val="22"/>
          <w:szCs w:val="22"/>
        </w:rPr>
        <w:t>P</w:t>
      </w:r>
      <w:r>
        <w:rPr>
          <w:rFonts w:ascii="Tahoma" w:hAnsi="Tahoma" w:cs="Tahoma"/>
          <w:sz w:val="22"/>
          <w:szCs w:val="22"/>
        </w:rPr>
        <w:t>arent………………………………………..</w:t>
      </w:r>
    </w:p>
    <w:p w:rsidR="00D67BEA" w:rsidRDefault="00D67BEA" w:rsidP="00AA4AEE">
      <w:pPr>
        <w:tabs>
          <w:tab w:val="left" w:pos="9214"/>
        </w:tabs>
        <w:jc w:val="both"/>
        <w:rPr>
          <w:rFonts w:ascii="Tahoma" w:hAnsi="Tahoma" w:cs="Tahoma"/>
          <w:sz w:val="22"/>
          <w:szCs w:val="22"/>
        </w:rPr>
      </w:pPr>
    </w:p>
    <w:p w:rsidR="00D67BEA" w:rsidRDefault="00D67BEA" w:rsidP="00AA4AEE">
      <w:pPr>
        <w:tabs>
          <w:tab w:val="left" w:pos="9214"/>
        </w:tabs>
        <w:jc w:val="both"/>
        <w:rPr>
          <w:rFonts w:ascii="Tahoma" w:hAnsi="Tahoma" w:cs="Tahoma"/>
          <w:sz w:val="22"/>
          <w:szCs w:val="22"/>
        </w:rPr>
      </w:pPr>
      <w:r>
        <w:rPr>
          <w:rFonts w:ascii="Tahoma" w:hAnsi="Tahoma" w:cs="Tahoma"/>
          <w:sz w:val="22"/>
          <w:szCs w:val="22"/>
        </w:rPr>
        <w:t xml:space="preserve">Name of </w:t>
      </w:r>
      <w:r w:rsidR="001E3596">
        <w:rPr>
          <w:rFonts w:ascii="Tahoma" w:hAnsi="Tahoma" w:cs="Tahoma"/>
          <w:sz w:val="22"/>
          <w:szCs w:val="22"/>
        </w:rPr>
        <w:t>C</w:t>
      </w:r>
      <w:r>
        <w:rPr>
          <w:rFonts w:ascii="Tahoma" w:hAnsi="Tahoma" w:cs="Tahoma"/>
          <w:sz w:val="22"/>
          <w:szCs w:val="22"/>
        </w:rPr>
        <w:t>hild…………………………………………</w:t>
      </w:r>
      <w:r w:rsidR="006819C4">
        <w:rPr>
          <w:rFonts w:ascii="Tahoma" w:hAnsi="Tahoma" w:cs="Tahoma"/>
          <w:sz w:val="22"/>
          <w:szCs w:val="22"/>
        </w:rPr>
        <w:t>……………………………</w:t>
      </w:r>
      <w:r>
        <w:rPr>
          <w:rFonts w:ascii="Tahoma" w:hAnsi="Tahoma" w:cs="Tahoma"/>
          <w:sz w:val="22"/>
          <w:szCs w:val="22"/>
        </w:rPr>
        <w:t xml:space="preserve">     Class………………………………………………</w:t>
      </w:r>
    </w:p>
    <w:p w:rsidR="00D67BEA" w:rsidRDefault="00D67BEA" w:rsidP="00AA4AEE">
      <w:pPr>
        <w:tabs>
          <w:tab w:val="left" w:pos="9214"/>
        </w:tabs>
        <w:jc w:val="both"/>
        <w:rPr>
          <w:rFonts w:ascii="Tahoma" w:hAnsi="Tahoma" w:cs="Tahoma"/>
          <w:sz w:val="22"/>
          <w:szCs w:val="22"/>
        </w:rPr>
      </w:pPr>
    </w:p>
    <w:p w:rsidR="00D67BEA" w:rsidRDefault="00D67BEA" w:rsidP="00AA4AEE">
      <w:pPr>
        <w:tabs>
          <w:tab w:val="left" w:pos="9214"/>
        </w:tabs>
        <w:jc w:val="both"/>
        <w:rPr>
          <w:rFonts w:ascii="Tahoma" w:hAnsi="Tahoma" w:cs="Tahoma"/>
          <w:sz w:val="22"/>
          <w:szCs w:val="22"/>
        </w:rPr>
      </w:pPr>
      <w:r>
        <w:rPr>
          <w:rFonts w:ascii="Tahoma" w:hAnsi="Tahoma" w:cs="Tahoma"/>
          <w:sz w:val="22"/>
          <w:szCs w:val="22"/>
        </w:rPr>
        <w:t xml:space="preserve">Message to </w:t>
      </w:r>
      <w:r w:rsidR="001E3596">
        <w:rPr>
          <w:rFonts w:ascii="Tahoma" w:hAnsi="Tahoma" w:cs="Tahoma"/>
          <w:sz w:val="22"/>
          <w:szCs w:val="22"/>
        </w:rPr>
        <w:t>T</w:t>
      </w:r>
      <w:r>
        <w:rPr>
          <w:rFonts w:ascii="Tahoma" w:hAnsi="Tahoma" w:cs="Tahoma"/>
          <w:sz w:val="22"/>
          <w:szCs w:val="22"/>
        </w:rPr>
        <w:t>eacher……………………………………………………………………………………………………………………………</w:t>
      </w:r>
    </w:p>
    <w:p w:rsidR="00D67BEA" w:rsidRDefault="00D67BEA" w:rsidP="00AA4AEE">
      <w:pPr>
        <w:tabs>
          <w:tab w:val="left" w:pos="9214"/>
        </w:tabs>
        <w:jc w:val="both"/>
        <w:rPr>
          <w:rFonts w:ascii="Tahoma" w:hAnsi="Tahoma" w:cs="Tahoma"/>
          <w:sz w:val="22"/>
          <w:szCs w:val="22"/>
        </w:rPr>
      </w:pPr>
    </w:p>
    <w:p w:rsidR="00D67BEA" w:rsidRDefault="00D67BEA" w:rsidP="00AA4AEE">
      <w:pPr>
        <w:tabs>
          <w:tab w:val="left" w:pos="9214"/>
        </w:tabs>
        <w:jc w:val="both"/>
        <w:rPr>
          <w:rFonts w:ascii="Tahoma" w:hAnsi="Tahoma" w:cs="Tahoma"/>
          <w:sz w:val="22"/>
          <w:szCs w:val="22"/>
        </w:rPr>
      </w:pPr>
      <w:r>
        <w:rPr>
          <w:rFonts w:ascii="Tahoma" w:hAnsi="Tahoma" w:cs="Tahoma"/>
          <w:sz w:val="22"/>
          <w:szCs w:val="22"/>
        </w:rPr>
        <w:t>……………………………………………………………………………………………………………………………………………………….</w:t>
      </w:r>
    </w:p>
    <w:p w:rsidR="00D67BEA" w:rsidRDefault="00D67BEA" w:rsidP="00AA4AEE">
      <w:pPr>
        <w:tabs>
          <w:tab w:val="left" w:pos="9214"/>
        </w:tabs>
        <w:jc w:val="both"/>
        <w:rPr>
          <w:rFonts w:ascii="Tahoma" w:hAnsi="Tahoma" w:cs="Tahoma"/>
          <w:sz w:val="22"/>
          <w:szCs w:val="22"/>
        </w:rPr>
      </w:pPr>
    </w:p>
    <w:p w:rsidR="00D67BEA" w:rsidRDefault="00D67BEA" w:rsidP="00AA4AEE">
      <w:pPr>
        <w:tabs>
          <w:tab w:val="left" w:pos="9214"/>
        </w:tabs>
        <w:jc w:val="both"/>
        <w:rPr>
          <w:rFonts w:ascii="Tahoma" w:hAnsi="Tahoma" w:cs="Tahoma"/>
          <w:sz w:val="22"/>
          <w:szCs w:val="22"/>
        </w:rPr>
      </w:pPr>
      <w:r>
        <w:rPr>
          <w:rFonts w:ascii="Tahoma" w:hAnsi="Tahoma" w:cs="Tahoma"/>
          <w:sz w:val="22"/>
          <w:szCs w:val="22"/>
        </w:rPr>
        <w:t>………………………………………………………………………………………………………………………………………………………..</w:t>
      </w:r>
    </w:p>
    <w:p w:rsidR="00D67BEA" w:rsidRDefault="00D67BEA" w:rsidP="00AA4AEE">
      <w:pPr>
        <w:tabs>
          <w:tab w:val="left" w:pos="9214"/>
        </w:tabs>
        <w:jc w:val="both"/>
        <w:rPr>
          <w:rFonts w:ascii="Tahoma" w:hAnsi="Tahoma" w:cs="Tahoma"/>
          <w:sz w:val="22"/>
          <w:szCs w:val="22"/>
        </w:rPr>
      </w:pPr>
    </w:p>
    <w:p w:rsidR="00D67BEA" w:rsidRDefault="00D67BEA" w:rsidP="00AA4AEE">
      <w:pPr>
        <w:tabs>
          <w:tab w:val="left" w:pos="9214"/>
        </w:tabs>
        <w:jc w:val="both"/>
        <w:rPr>
          <w:rFonts w:ascii="Tahoma" w:hAnsi="Tahoma" w:cs="Tahoma"/>
          <w:sz w:val="22"/>
          <w:szCs w:val="22"/>
        </w:rPr>
      </w:pPr>
      <w:r>
        <w:rPr>
          <w:rFonts w:ascii="Tahoma" w:hAnsi="Tahoma" w:cs="Tahoma"/>
          <w:sz w:val="22"/>
          <w:szCs w:val="22"/>
        </w:rPr>
        <w:t>………………………………………………………………………………………………………………………………………………………..</w:t>
      </w:r>
    </w:p>
    <w:p w:rsidR="00F86D82" w:rsidRDefault="00F86D82" w:rsidP="00AA4AEE">
      <w:pPr>
        <w:tabs>
          <w:tab w:val="left" w:pos="9214"/>
        </w:tabs>
        <w:jc w:val="both"/>
        <w:rPr>
          <w:rFonts w:ascii="Tahoma" w:hAnsi="Tahoma" w:cs="Tahoma"/>
          <w:sz w:val="22"/>
          <w:szCs w:val="22"/>
        </w:rPr>
      </w:pPr>
    </w:p>
    <w:p w:rsidR="00F86D82" w:rsidRDefault="00F86D82" w:rsidP="00AA4AEE">
      <w:pPr>
        <w:tabs>
          <w:tab w:val="left" w:pos="9214"/>
        </w:tabs>
        <w:jc w:val="both"/>
        <w:rPr>
          <w:rFonts w:ascii="Tahoma" w:hAnsi="Tahoma" w:cs="Tahoma"/>
          <w:sz w:val="22"/>
          <w:szCs w:val="22"/>
        </w:rPr>
      </w:pPr>
      <w:r>
        <w:rPr>
          <w:rFonts w:ascii="Tahoma" w:hAnsi="Tahoma" w:cs="Tahoma"/>
          <w:sz w:val="22"/>
          <w:szCs w:val="22"/>
        </w:rPr>
        <w:t>………………………………………………………………………………………………………………………………………………………..</w:t>
      </w:r>
    </w:p>
    <w:p w:rsidR="00F86D82" w:rsidRDefault="00F86D82" w:rsidP="00AA4AEE">
      <w:pPr>
        <w:tabs>
          <w:tab w:val="left" w:pos="9214"/>
        </w:tabs>
        <w:jc w:val="both"/>
        <w:rPr>
          <w:rFonts w:ascii="Tahoma" w:hAnsi="Tahoma" w:cs="Tahoma"/>
          <w:sz w:val="22"/>
          <w:szCs w:val="22"/>
        </w:rPr>
      </w:pPr>
    </w:p>
    <w:p w:rsidR="00F86D82" w:rsidRDefault="00F86D82" w:rsidP="00AA4AEE">
      <w:pPr>
        <w:tabs>
          <w:tab w:val="left" w:pos="9214"/>
        </w:tabs>
        <w:jc w:val="both"/>
        <w:rPr>
          <w:rFonts w:ascii="Tahoma" w:hAnsi="Tahoma" w:cs="Tahoma"/>
          <w:sz w:val="22"/>
          <w:szCs w:val="22"/>
        </w:rPr>
      </w:pPr>
    </w:p>
    <w:p w:rsidR="00A328E6" w:rsidRDefault="00F86D82" w:rsidP="00813EE4">
      <w:pPr>
        <w:tabs>
          <w:tab w:val="left" w:pos="9214"/>
        </w:tabs>
        <w:rPr>
          <w:rFonts w:ascii="Tahoma" w:hAnsi="Tahoma" w:cs="Tahoma"/>
          <w:sz w:val="22"/>
          <w:szCs w:val="22"/>
        </w:rPr>
      </w:pPr>
      <w:r>
        <w:rPr>
          <w:rFonts w:ascii="Tahoma" w:hAnsi="Tahoma" w:cs="Tahoma"/>
          <w:sz w:val="22"/>
          <w:szCs w:val="22"/>
        </w:rPr>
        <w:t>…………………………..</w:t>
      </w:r>
    </w:p>
    <w:p w:rsidR="0050702C" w:rsidRDefault="0050702C" w:rsidP="00813EE4">
      <w:pPr>
        <w:tabs>
          <w:tab w:val="left" w:pos="9214"/>
        </w:tabs>
        <w:rPr>
          <w:rFonts w:ascii="Tahoma" w:hAnsi="Tahoma" w:cs="Tahoma"/>
          <w:sz w:val="22"/>
          <w:szCs w:val="22"/>
        </w:rPr>
      </w:pPr>
    </w:p>
    <w:p w:rsidR="0050702C" w:rsidRDefault="0050702C" w:rsidP="00813EE4">
      <w:pPr>
        <w:tabs>
          <w:tab w:val="left" w:pos="9214"/>
        </w:tabs>
        <w:rPr>
          <w:rFonts w:ascii="Tahoma" w:hAnsi="Tahoma" w:cs="Tahoma"/>
          <w:sz w:val="22"/>
          <w:szCs w:val="22"/>
        </w:rPr>
      </w:pPr>
    </w:p>
    <w:p w:rsidR="0050702C" w:rsidRPr="00907AEC" w:rsidRDefault="001E3596" w:rsidP="0050702C">
      <w:pPr>
        <w:jc w:val="right"/>
        <w:rPr>
          <w:rFonts w:ascii="Tahoma" w:hAnsi="Tahoma" w:cs="Tahoma"/>
          <w:sz w:val="38"/>
          <w:szCs w:val="38"/>
        </w:rPr>
      </w:pPr>
      <w:r>
        <w:rPr>
          <w:rFonts w:ascii="Tahoma" w:hAnsi="Tahoma" w:cs="Tahoma"/>
          <w:noProof/>
          <w:sz w:val="38"/>
          <w:szCs w:val="38"/>
          <w:lang w:val="en-US"/>
        </w:rPr>
        <w:object w:dxaOrig="1440" w:dyaOrig="1440">
          <v:shape id="_x0000_s1030" type="#_x0000_t75" style="position:absolute;left:0;text-align:left;margin-left:-.5pt;margin-top:.3pt;width:70.15pt;height:66.8pt;z-index:-251656704" wrapcoords="9651 243 5974 971 1609 3155 230 7766 0 8980 919 12863 2987 15775 8043 19658 3447 19901 1609 20387 1609 21357 19532 21357 19991 20629 18383 20144 13328 19658 17694 15775 18613 15775 20681 12863 20911 11892 21370 8980 21370 8009 20451 5339 19991 3155 15626 971 12179 243 9651 243">
            <v:imagedata r:id="rId8" o:title=""/>
            <w10:wrap side="left"/>
          </v:shape>
          <o:OLEObject Type="Embed" ProgID="CDraw" ShapeID="_x0000_s1030" DrawAspect="Content" ObjectID="_1756892375" r:id="rId10"/>
        </w:object>
      </w:r>
      <w:r w:rsidR="0050702C" w:rsidRPr="00907AEC">
        <w:rPr>
          <w:rFonts w:ascii="Tahoma" w:hAnsi="Tahoma" w:cs="Tahoma"/>
          <w:b/>
          <w:bCs/>
          <w:sz w:val="38"/>
          <w:szCs w:val="38"/>
        </w:rPr>
        <w:t>Headlands Community Primary School</w:t>
      </w:r>
    </w:p>
    <w:p w:rsidR="0050702C" w:rsidRPr="00283EFB" w:rsidRDefault="0050702C" w:rsidP="0050702C">
      <w:pPr>
        <w:pStyle w:val="Heading1"/>
        <w:jc w:val="right"/>
        <w:rPr>
          <w:rFonts w:ascii="Tahoma" w:hAnsi="Tahoma" w:cs="Tahoma"/>
          <w:b w:val="0"/>
          <w:sz w:val="24"/>
          <w:szCs w:val="24"/>
        </w:rPr>
      </w:pPr>
      <w:r w:rsidRPr="00283EFB">
        <w:rPr>
          <w:rFonts w:ascii="Tahoma" w:hAnsi="Tahoma" w:cs="Tahoma"/>
          <w:b w:val="0"/>
          <w:bCs/>
          <w:sz w:val="24"/>
          <w:szCs w:val="24"/>
        </w:rPr>
        <w:t xml:space="preserve">Oak Tree Lane, Haxby, </w:t>
      </w:r>
      <w:r w:rsidRPr="00283EFB">
        <w:rPr>
          <w:rFonts w:ascii="Tahoma" w:hAnsi="Tahoma" w:cs="Tahoma"/>
          <w:b w:val="0"/>
          <w:sz w:val="24"/>
          <w:szCs w:val="24"/>
        </w:rPr>
        <w:t>York. YO32 2YH</w:t>
      </w:r>
    </w:p>
    <w:p w:rsidR="0050702C" w:rsidRPr="00283EFB" w:rsidRDefault="0050702C" w:rsidP="0050702C">
      <w:pPr>
        <w:pStyle w:val="Header"/>
        <w:tabs>
          <w:tab w:val="clear" w:pos="4320"/>
          <w:tab w:val="clear" w:pos="8640"/>
        </w:tabs>
        <w:jc w:val="right"/>
        <w:rPr>
          <w:rFonts w:ascii="Tahoma" w:hAnsi="Tahoma" w:cs="Tahoma"/>
          <w:sz w:val="24"/>
          <w:szCs w:val="24"/>
        </w:rPr>
      </w:pPr>
      <w:r w:rsidRPr="00283EFB">
        <w:rPr>
          <w:rFonts w:ascii="Tahoma" w:hAnsi="Tahoma" w:cs="Tahoma"/>
          <w:sz w:val="24"/>
          <w:szCs w:val="24"/>
        </w:rPr>
        <w:t>Telephone/Fax: 01904762356</w:t>
      </w:r>
    </w:p>
    <w:p w:rsidR="0050702C" w:rsidRDefault="0050702C" w:rsidP="0050702C">
      <w:pPr>
        <w:jc w:val="right"/>
        <w:rPr>
          <w:rFonts w:ascii="Tahoma" w:hAnsi="Tahoma" w:cs="Tahoma"/>
          <w:iCs/>
        </w:rPr>
      </w:pPr>
      <w:r w:rsidRPr="00283EFB">
        <w:rPr>
          <w:rFonts w:ascii="Tahoma" w:hAnsi="Tahoma" w:cs="Tahoma"/>
        </w:rPr>
        <w:t>Email:</w:t>
      </w:r>
      <w:r w:rsidRPr="00283EFB">
        <w:rPr>
          <w:rFonts w:ascii="Tahoma" w:hAnsi="Tahoma" w:cs="Tahoma"/>
          <w:iCs/>
        </w:rPr>
        <w:t>headlands.primary@york.gov.uk</w:t>
      </w:r>
    </w:p>
    <w:p w:rsidR="0050702C" w:rsidRDefault="0050702C" w:rsidP="0050702C">
      <w:pPr>
        <w:jc w:val="right"/>
        <w:rPr>
          <w:rFonts w:ascii="Tahoma" w:hAnsi="Tahoma" w:cs="Tahoma"/>
          <w:iCs/>
        </w:rPr>
      </w:pPr>
    </w:p>
    <w:p w:rsidR="0050702C" w:rsidRPr="00283EFB" w:rsidRDefault="0050702C" w:rsidP="0050702C">
      <w:pPr>
        <w:jc w:val="right"/>
        <w:rPr>
          <w:rFonts w:ascii="Tahoma" w:hAnsi="Tahoma" w:cs="Tahoma"/>
          <w:iCs/>
        </w:rPr>
      </w:pPr>
    </w:p>
    <w:p w:rsidR="0050702C" w:rsidRPr="00C16144" w:rsidRDefault="0050702C" w:rsidP="0050702C">
      <w:pPr>
        <w:jc w:val="center"/>
        <w:rPr>
          <w:rFonts w:ascii="Tahoma" w:hAnsi="Tahoma" w:cs="Tahoma"/>
          <w:b/>
          <w:sz w:val="28"/>
          <w:szCs w:val="28"/>
        </w:rPr>
      </w:pPr>
      <w:r w:rsidRPr="00C16144">
        <w:rPr>
          <w:rFonts w:ascii="Tahoma" w:hAnsi="Tahoma" w:cs="Tahoma"/>
          <w:b/>
          <w:sz w:val="28"/>
          <w:szCs w:val="28"/>
        </w:rPr>
        <w:t xml:space="preserve">Message to </w:t>
      </w:r>
      <w:r>
        <w:rPr>
          <w:rFonts w:ascii="Tahoma" w:hAnsi="Tahoma" w:cs="Tahoma"/>
          <w:b/>
          <w:sz w:val="28"/>
          <w:szCs w:val="28"/>
        </w:rPr>
        <w:t xml:space="preserve">the </w:t>
      </w:r>
      <w:r w:rsidR="001E3596">
        <w:rPr>
          <w:rFonts w:ascii="Tahoma" w:hAnsi="Tahoma" w:cs="Tahoma"/>
          <w:b/>
          <w:sz w:val="28"/>
          <w:szCs w:val="28"/>
        </w:rPr>
        <w:t>C</w:t>
      </w:r>
      <w:r w:rsidRPr="00C16144">
        <w:rPr>
          <w:rFonts w:ascii="Tahoma" w:hAnsi="Tahoma" w:cs="Tahoma"/>
          <w:b/>
          <w:sz w:val="28"/>
          <w:szCs w:val="28"/>
        </w:rPr>
        <w:t xml:space="preserve">lass </w:t>
      </w:r>
      <w:r w:rsidR="001E3596">
        <w:rPr>
          <w:rFonts w:ascii="Tahoma" w:hAnsi="Tahoma" w:cs="Tahoma"/>
          <w:b/>
          <w:sz w:val="28"/>
          <w:szCs w:val="28"/>
        </w:rPr>
        <w:t>T</w:t>
      </w:r>
      <w:r w:rsidRPr="00C16144">
        <w:rPr>
          <w:rFonts w:ascii="Tahoma" w:hAnsi="Tahoma" w:cs="Tahoma"/>
          <w:b/>
          <w:sz w:val="28"/>
          <w:szCs w:val="28"/>
        </w:rPr>
        <w:t>eacher</w:t>
      </w:r>
    </w:p>
    <w:p w:rsidR="0050702C" w:rsidRDefault="0050702C" w:rsidP="0050702C">
      <w:pPr>
        <w:tabs>
          <w:tab w:val="left" w:pos="9214"/>
        </w:tabs>
        <w:jc w:val="both"/>
        <w:rPr>
          <w:rFonts w:ascii="Tahoma" w:hAnsi="Tahoma" w:cs="Tahoma"/>
          <w:sz w:val="22"/>
          <w:szCs w:val="22"/>
        </w:rPr>
      </w:pPr>
    </w:p>
    <w:p w:rsidR="0050702C" w:rsidRDefault="0050702C" w:rsidP="0050702C">
      <w:pPr>
        <w:tabs>
          <w:tab w:val="left" w:pos="9214"/>
        </w:tabs>
        <w:jc w:val="both"/>
        <w:rPr>
          <w:rFonts w:ascii="Tahoma" w:hAnsi="Tahoma" w:cs="Tahoma"/>
          <w:sz w:val="22"/>
          <w:szCs w:val="22"/>
        </w:rPr>
      </w:pPr>
      <w:r>
        <w:rPr>
          <w:rFonts w:ascii="Tahoma" w:hAnsi="Tahoma" w:cs="Tahoma"/>
          <w:sz w:val="22"/>
          <w:szCs w:val="22"/>
        </w:rPr>
        <w:t>Date……………………………………………………….</w:t>
      </w:r>
    </w:p>
    <w:p w:rsidR="0050702C" w:rsidRDefault="0050702C" w:rsidP="0050702C">
      <w:pPr>
        <w:tabs>
          <w:tab w:val="left" w:pos="9214"/>
        </w:tabs>
        <w:jc w:val="both"/>
        <w:rPr>
          <w:rFonts w:ascii="Tahoma" w:hAnsi="Tahoma" w:cs="Tahoma"/>
          <w:sz w:val="22"/>
          <w:szCs w:val="22"/>
        </w:rPr>
      </w:pPr>
    </w:p>
    <w:p w:rsidR="0050702C" w:rsidRDefault="0050702C" w:rsidP="0050702C">
      <w:pPr>
        <w:tabs>
          <w:tab w:val="left" w:pos="9214"/>
        </w:tabs>
        <w:jc w:val="both"/>
        <w:rPr>
          <w:rFonts w:ascii="Tahoma" w:hAnsi="Tahoma" w:cs="Tahoma"/>
          <w:sz w:val="22"/>
          <w:szCs w:val="22"/>
        </w:rPr>
      </w:pPr>
      <w:r>
        <w:rPr>
          <w:rFonts w:ascii="Tahoma" w:hAnsi="Tahoma" w:cs="Tahoma"/>
          <w:sz w:val="22"/>
          <w:szCs w:val="22"/>
        </w:rPr>
        <w:t xml:space="preserve">Name of </w:t>
      </w:r>
      <w:r w:rsidR="001E3596">
        <w:rPr>
          <w:rFonts w:ascii="Tahoma" w:hAnsi="Tahoma" w:cs="Tahoma"/>
          <w:sz w:val="22"/>
          <w:szCs w:val="22"/>
        </w:rPr>
        <w:t>P</w:t>
      </w:r>
      <w:r>
        <w:rPr>
          <w:rFonts w:ascii="Tahoma" w:hAnsi="Tahoma" w:cs="Tahoma"/>
          <w:sz w:val="22"/>
          <w:szCs w:val="22"/>
        </w:rPr>
        <w:t>arent………………………………………..</w:t>
      </w:r>
    </w:p>
    <w:p w:rsidR="0050702C" w:rsidRDefault="0050702C" w:rsidP="0050702C">
      <w:pPr>
        <w:tabs>
          <w:tab w:val="left" w:pos="9214"/>
        </w:tabs>
        <w:jc w:val="both"/>
        <w:rPr>
          <w:rFonts w:ascii="Tahoma" w:hAnsi="Tahoma" w:cs="Tahoma"/>
          <w:sz w:val="22"/>
          <w:szCs w:val="22"/>
        </w:rPr>
      </w:pPr>
    </w:p>
    <w:p w:rsidR="0050702C" w:rsidRDefault="0050702C" w:rsidP="0050702C">
      <w:pPr>
        <w:tabs>
          <w:tab w:val="left" w:pos="9214"/>
        </w:tabs>
        <w:jc w:val="both"/>
        <w:rPr>
          <w:rFonts w:ascii="Tahoma" w:hAnsi="Tahoma" w:cs="Tahoma"/>
          <w:sz w:val="22"/>
          <w:szCs w:val="22"/>
        </w:rPr>
      </w:pPr>
      <w:r>
        <w:rPr>
          <w:rFonts w:ascii="Tahoma" w:hAnsi="Tahoma" w:cs="Tahoma"/>
          <w:sz w:val="22"/>
          <w:szCs w:val="22"/>
        </w:rPr>
        <w:t xml:space="preserve">Name of </w:t>
      </w:r>
      <w:r w:rsidR="001E3596">
        <w:rPr>
          <w:rFonts w:ascii="Tahoma" w:hAnsi="Tahoma" w:cs="Tahoma"/>
          <w:sz w:val="22"/>
          <w:szCs w:val="22"/>
        </w:rPr>
        <w:t>C</w:t>
      </w:r>
      <w:r>
        <w:rPr>
          <w:rFonts w:ascii="Tahoma" w:hAnsi="Tahoma" w:cs="Tahoma"/>
          <w:sz w:val="22"/>
          <w:szCs w:val="22"/>
        </w:rPr>
        <w:t>hild………………………………………………………………………     Class………………………………………………</w:t>
      </w:r>
    </w:p>
    <w:p w:rsidR="0050702C" w:rsidRDefault="0050702C" w:rsidP="0050702C">
      <w:pPr>
        <w:tabs>
          <w:tab w:val="left" w:pos="9214"/>
        </w:tabs>
        <w:jc w:val="both"/>
        <w:rPr>
          <w:rFonts w:ascii="Tahoma" w:hAnsi="Tahoma" w:cs="Tahoma"/>
          <w:sz w:val="22"/>
          <w:szCs w:val="22"/>
        </w:rPr>
      </w:pPr>
    </w:p>
    <w:p w:rsidR="0050702C" w:rsidRDefault="0050702C" w:rsidP="0050702C">
      <w:pPr>
        <w:tabs>
          <w:tab w:val="left" w:pos="9214"/>
        </w:tabs>
        <w:jc w:val="both"/>
        <w:rPr>
          <w:rFonts w:ascii="Tahoma" w:hAnsi="Tahoma" w:cs="Tahoma"/>
          <w:sz w:val="22"/>
          <w:szCs w:val="22"/>
        </w:rPr>
      </w:pPr>
      <w:r>
        <w:rPr>
          <w:rFonts w:ascii="Tahoma" w:hAnsi="Tahoma" w:cs="Tahoma"/>
          <w:sz w:val="22"/>
          <w:szCs w:val="22"/>
        </w:rPr>
        <w:t xml:space="preserve">Message to </w:t>
      </w:r>
      <w:r w:rsidR="001E3596">
        <w:rPr>
          <w:rFonts w:ascii="Tahoma" w:hAnsi="Tahoma" w:cs="Tahoma"/>
          <w:sz w:val="22"/>
          <w:szCs w:val="22"/>
        </w:rPr>
        <w:t>T</w:t>
      </w:r>
      <w:bookmarkStart w:id="0" w:name="_GoBack"/>
      <w:bookmarkEnd w:id="0"/>
      <w:r>
        <w:rPr>
          <w:rFonts w:ascii="Tahoma" w:hAnsi="Tahoma" w:cs="Tahoma"/>
          <w:sz w:val="22"/>
          <w:szCs w:val="22"/>
        </w:rPr>
        <w:t>eacher……………………………………………………………………………………………………………………………</w:t>
      </w:r>
    </w:p>
    <w:p w:rsidR="0050702C" w:rsidRDefault="0050702C" w:rsidP="0050702C">
      <w:pPr>
        <w:tabs>
          <w:tab w:val="left" w:pos="9214"/>
        </w:tabs>
        <w:jc w:val="both"/>
        <w:rPr>
          <w:rFonts w:ascii="Tahoma" w:hAnsi="Tahoma" w:cs="Tahoma"/>
          <w:sz w:val="22"/>
          <w:szCs w:val="22"/>
        </w:rPr>
      </w:pPr>
    </w:p>
    <w:p w:rsidR="0050702C" w:rsidRDefault="0050702C" w:rsidP="0050702C">
      <w:pPr>
        <w:tabs>
          <w:tab w:val="left" w:pos="9214"/>
        </w:tabs>
        <w:jc w:val="both"/>
        <w:rPr>
          <w:rFonts w:ascii="Tahoma" w:hAnsi="Tahoma" w:cs="Tahoma"/>
          <w:sz w:val="22"/>
          <w:szCs w:val="22"/>
        </w:rPr>
      </w:pPr>
      <w:r>
        <w:rPr>
          <w:rFonts w:ascii="Tahoma" w:hAnsi="Tahoma" w:cs="Tahoma"/>
          <w:sz w:val="22"/>
          <w:szCs w:val="22"/>
        </w:rPr>
        <w:t>……………………………………………………………………………………………………………………………………………………….</w:t>
      </w:r>
    </w:p>
    <w:p w:rsidR="0050702C" w:rsidRDefault="0050702C" w:rsidP="0050702C">
      <w:pPr>
        <w:tabs>
          <w:tab w:val="left" w:pos="9214"/>
        </w:tabs>
        <w:jc w:val="both"/>
        <w:rPr>
          <w:rFonts w:ascii="Tahoma" w:hAnsi="Tahoma" w:cs="Tahoma"/>
          <w:sz w:val="22"/>
          <w:szCs w:val="22"/>
        </w:rPr>
      </w:pPr>
    </w:p>
    <w:p w:rsidR="0050702C" w:rsidRDefault="0050702C" w:rsidP="0050702C">
      <w:pPr>
        <w:tabs>
          <w:tab w:val="left" w:pos="9214"/>
        </w:tabs>
        <w:jc w:val="both"/>
        <w:rPr>
          <w:rFonts w:ascii="Tahoma" w:hAnsi="Tahoma" w:cs="Tahoma"/>
          <w:sz w:val="22"/>
          <w:szCs w:val="22"/>
        </w:rPr>
      </w:pPr>
      <w:r>
        <w:rPr>
          <w:rFonts w:ascii="Tahoma" w:hAnsi="Tahoma" w:cs="Tahoma"/>
          <w:sz w:val="22"/>
          <w:szCs w:val="22"/>
        </w:rPr>
        <w:t>………………………………………………………………………………………………………………………………………………………..</w:t>
      </w:r>
    </w:p>
    <w:p w:rsidR="0050702C" w:rsidRDefault="0050702C" w:rsidP="0050702C">
      <w:pPr>
        <w:tabs>
          <w:tab w:val="left" w:pos="9214"/>
        </w:tabs>
        <w:jc w:val="both"/>
        <w:rPr>
          <w:rFonts w:ascii="Tahoma" w:hAnsi="Tahoma" w:cs="Tahoma"/>
          <w:sz w:val="22"/>
          <w:szCs w:val="22"/>
        </w:rPr>
      </w:pPr>
    </w:p>
    <w:p w:rsidR="0050702C" w:rsidRDefault="0050702C" w:rsidP="0050702C">
      <w:pPr>
        <w:tabs>
          <w:tab w:val="left" w:pos="9214"/>
        </w:tabs>
        <w:jc w:val="both"/>
        <w:rPr>
          <w:rFonts w:ascii="Tahoma" w:hAnsi="Tahoma" w:cs="Tahoma"/>
          <w:sz w:val="22"/>
          <w:szCs w:val="22"/>
        </w:rPr>
      </w:pPr>
      <w:r>
        <w:rPr>
          <w:rFonts w:ascii="Tahoma" w:hAnsi="Tahoma" w:cs="Tahoma"/>
          <w:sz w:val="22"/>
          <w:szCs w:val="22"/>
        </w:rPr>
        <w:t>………………………………………………………………………………………………………………………………………………………..</w:t>
      </w:r>
    </w:p>
    <w:p w:rsidR="0050702C" w:rsidRDefault="0050702C" w:rsidP="0050702C">
      <w:pPr>
        <w:tabs>
          <w:tab w:val="left" w:pos="9214"/>
        </w:tabs>
        <w:jc w:val="both"/>
        <w:rPr>
          <w:rFonts w:ascii="Tahoma" w:hAnsi="Tahoma" w:cs="Tahoma"/>
          <w:sz w:val="22"/>
          <w:szCs w:val="22"/>
        </w:rPr>
      </w:pPr>
    </w:p>
    <w:p w:rsidR="0050702C" w:rsidRDefault="0050702C" w:rsidP="0050702C">
      <w:pPr>
        <w:tabs>
          <w:tab w:val="left" w:pos="9214"/>
        </w:tabs>
        <w:jc w:val="both"/>
        <w:rPr>
          <w:rFonts w:ascii="Tahoma" w:hAnsi="Tahoma" w:cs="Tahoma"/>
          <w:sz w:val="22"/>
          <w:szCs w:val="22"/>
        </w:rPr>
      </w:pPr>
      <w:r>
        <w:rPr>
          <w:rFonts w:ascii="Tahoma" w:hAnsi="Tahoma" w:cs="Tahoma"/>
          <w:sz w:val="22"/>
          <w:szCs w:val="22"/>
        </w:rPr>
        <w:t>………………………………………………………………………………………………………………………………………………………..</w:t>
      </w:r>
    </w:p>
    <w:p w:rsidR="0050702C" w:rsidRDefault="0050702C" w:rsidP="0050702C">
      <w:pPr>
        <w:tabs>
          <w:tab w:val="left" w:pos="9214"/>
        </w:tabs>
        <w:jc w:val="both"/>
        <w:rPr>
          <w:rFonts w:ascii="Tahoma" w:hAnsi="Tahoma" w:cs="Tahoma"/>
          <w:sz w:val="22"/>
          <w:szCs w:val="22"/>
        </w:rPr>
      </w:pPr>
    </w:p>
    <w:p w:rsidR="0050702C" w:rsidRDefault="0050702C" w:rsidP="0050702C">
      <w:pPr>
        <w:tabs>
          <w:tab w:val="left" w:pos="9214"/>
        </w:tabs>
        <w:jc w:val="both"/>
        <w:rPr>
          <w:rFonts w:ascii="Tahoma" w:hAnsi="Tahoma" w:cs="Tahoma"/>
          <w:sz w:val="22"/>
          <w:szCs w:val="22"/>
        </w:rPr>
      </w:pPr>
    </w:p>
    <w:p w:rsidR="0050702C" w:rsidRPr="00B619AE" w:rsidRDefault="0050702C" w:rsidP="0050702C">
      <w:pPr>
        <w:tabs>
          <w:tab w:val="left" w:pos="9214"/>
        </w:tabs>
      </w:pPr>
      <w:r>
        <w:rPr>
          <w:rFonts w:ascii="Tahoma" w:hAnsi="Tahoma" w:cs="Tahoma"/>
          <w:sz w:val="22"/>
          <w:szCs w:val="22"/>
        </w:rPr>
        <w:t>…………………………..</w:t>
      </w:r>
    </w:p>
    <w:p w:rsidR="0050702C" w:rsidRPr="00B619AE" w:rsidRDefault="0050702C" w:rsidP="00813EE4">
      <w:pPr>
        <w:tabs>
          <w:tab w:val="left" w:pos="9214"/>
        </w:tabs>
      </w:pPr>
    </w:p>
    <w:sectPr w:rsidR="0050702C" w:rsidRPr="00B619AE" w:rsidSect="0050702C">
      <w:footerReference w:type="even" r:id="rId11"/>
      <w:footerReference w:type="default" r:id="rId12"/>
      <w:pgSz w:w="11906" w:h="16838" w:code="9"/>
      <w:pgMar w:top="720" w:right="720" w:bottom="720" w:left="720" w:header="284" w:footer="22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0EF0" w:rsidRDefault="000B0EF0">
      <w:r>
        <w:separator/>
      </w:r>
    </w:p>
  </w:endnote>
  <w:endnote w:type="continuationSeparator" w:id="0">
    <w:p w:rsidR="000B0EF0" w:rsidRDefault="000B0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19D3" w:rsidRDefault="009C19D3" w:rsidP="009C19D3">
    <w:pPr>
      <w:pStyle w:val="Footer"/>
      <w:tabs>
        <w:tab w:val="clear" w:pos="8640"/>
        <w:tab w:val="right" w:pos="9720"/>
      </w:tabs>
      <w:ind w:left="-1080" w:right="-1074"/>
    </w:pPr>
    <w:r>
      <w:t xml:space="preserve">                                                                                                                                            </w:t>
    </w:r>
    <w:r>
      <w:tab/>
      <w:t xml:space="preserve">                                                       </w:t>
    </w:r>
  </w:p>
  <w:p w:rsidR="009C19D3" w:rsidRDefault="009C19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C73" w:rsidRDefault="00346C73" w:rsidP="00464616">
    <w:pPr>
      <w:pStyle w:val="Footer"/>
      <w:tabs>
        <w:tab w:val="clear" w:pos="8640"/>
        <w:tab w:val="right" w:pos="9720"/>
      </w:tabs>
      <w:ind w:right="-1074"/>
    </w:pPr>
    <w:r>
      <w:t xml:space="preserve">                                               </w:t>
    </w:r>
    <w:r w:rsidR="00481B38">
      <w:t xml:space="preserve">                     </w:t>
    </w:r>
    <w:r>
      <w:t xml:space="preserve">                                                                        </w:t>
    </w:r>
    <w:r w:rsidR="00C979C0">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0EF0" w:rsidRDefault="000B0EF0">
      <w:r>
        <w:separator/>
      </w:r>
    </w:p>
  </w:footnote>
  <w:footnote w:type="continuationSeparator" w:id="0">
    <w:p w:rsidR="000B0EF0" w:rsidRDefault="000B0E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C6A31"/>
    <w:multiLevelType w:val="hybridMultilevel"/>
    <w:tmpl w:val="A42A52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6B16E1"/>
    <w:multiLevelType w:val="hybridMultilevel"/>
    <w:tmpl w:val="078C0A32"/>
    <w:lvl w:ilvl="0" w:tplc="AA58780C">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360"/>
        </w:tabs>
        <w:ind w:left="360" w:hanging="360"/>
      </w:pPr>
    </w:lvl>
    <w:lvl w:ilvl="2" w:tplc="0809001B" w:tentative="1">
      <w:start w:val="1"/>
      <w:numFmt w:val="lowerRoman"/>
      <w:lvlText w:val="%3."/>
      <w:lvlJc w:val="right"/>
      <w:pPr>
        <w:tabs>
          <w:tab w:val="num" w:pos="1080"/>
        </w:tabs>
        <w:ind w:left="1080" w:hanging="180"/>
      </w:pPr>
    </w:lvl>
    <w:lvl w:ilvl="3" w:tplc="0809000F" w:tentative="1">
      <w:start w:val="1"/>
      <w:numFmt w:val="decimal"/>
      <w:lvlText w:val="%4."/>
      <w:lvlJc w:val="left"/>
      <w:pPr>
        <w:tabs>
          <w:tab w:val="num" w:pos="1800"/>
        </w:tabs>
        <w:ind w:left="1800" w:hanging="360"/>
      </w:pPr>
    </w:lvl>
    <w:lvl w:ilvl="4" w:tplc="08090019" w:tentative="1">
      <w:start w:val="1"/>
      <w:numFmt w:val="lowerLetter"/>
      <w:lvlText w:val="%5."/>
      <w:lvlJc w:val="left"/>
      <w:pPr>
        <w:tabs>
          <w:tab w:val="num" w:pos="2520"/>
        </w:tabs>
        <w:ind w:left="2520" w:hanging="360"/>
      </w:pPr>
    </w:lvl>
    <w:lvl w:ilvl="5" w:tplc="0809001B" w:tentative="1">
      <w:start w:val="1"/>
      <w:numFmt w:val="lowerRoman"/>
      <w:lvlText w:val="%6."/>
      <w:lvlJc w:val="right"/>
      <w:pPr>
        <w:tabs>
          <w:tab w:val="num" w:pos="3240"/>
        </w:tabs>
        <w:ind w:left="3240" w:hanging="180"/>
      </w:pPr>
    </w:lvl>
    <w:lvl w:ilvl="6" w:tplc="0809000F" w:tentative="1">
      <w:start w:val="1"/>
      <w:numFmt w:val="decimal"/>
      <w:lvlText w:val="%7."/>
      <w:lvlJc w:val="left"/>
      <w:pPr>
        <w:tabs>
          <w:tab w:val="num" w:pos="3960"/>
        </w:tabs>
        <w:ind w:left="3960" w:hanging="360"/>
      </w:pPr>
    </w:lvl>
    <w:lvl w:ilvl="7" w:tplc="08090019" w:tentative="1">
      <w:start w:val="1"/>
      <w:numFmt w:val="lowerLetter"/>
      <w:lvlText w:val="%8."/>
      <w:lvlJc w:val="left"/>
      <w:pPr>
        <w:tabs>
          <w:tab w:val="num" w:pos="4680"/>
        </w:tabs>
        <w:ind w:left="4680" w:hanging="360"/>
      </w:pPr>
    </w:lvl>
    <w:lvl w:ilvl="8" w:tplc="0809001B" w:tentative="1">
      <w:start w:val="1"/>
      <w:numFmt w:val="lowerRoman"/>
      <w:lvlText w:val="%9."/>
      <w:lvlJc w:val="right"/>
      <w:pPr>
        <w:tabs>
          <w:tab w:val="num" w:pos="5400"/>
        </w:tabs>
        <w:ind w:left="5400" w:hanging="180"/>
      </w:pPr>
    </w:lvl>
  </w:abstractNum>
  <w:abstractNum w:abstractNumId="2" w15:restartNumberingAfterBreak="0">
    <w:nsid w:val="2C305A47"/>
    <w:multiLevelType w:val="hybridMultilevel"/>
    <w:tmpl w:val="80744C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8F14E7"/>
    <w:multiLevelType w:val="hybridMultilevel"/>
    <w:tmpl w:val="36E07F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1D90294"/>
    <w:multiLevelType w:val="hybridMultilevel"/>
    <w:tmpl w:val="F8405CC4"/>
    <w:lvl w:ilvl="0" w:tplc="9416B9B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0040"/>
    <w:rsid w:val="000039B0"/>
    <w:rsid w:val="00011EEB"/>
    <w:rsid w:val="00025191"/>
    <w:rsid w:val="00045E78"/>
    <w:rsid w:val="0005230B"/>
    <w:rsid w:val="00082F10"/>
    <w:rsid w:val="00087A27"/>
    <w:rsid w:val="00087E08"/>
    <w:rsid w:val="00090FA9"/>
    <w:rsid w:val="00094988"/>
    <w:rsid w:val="000A3684"/>
    <w:rsid w:val="000A68A9"/>
    <w:rsid w:val="000B0EF0"/>
    <w:rsid w:val="000B41E1"/>
    <w:rsid w:val="000B65AF"/>
    <w:rsid w:val="000C107A"/>
    <w:rsid w:val="000C41BA"/>
    <w:rsid w:val="000F40BC"/>
    <w:rsid w:val="000F704C"/>
    <w:rsid w:val="00105781"/>
    <w:rsid w:val="00115469"/>
    <w:rsid w:val="001252D2"/>
    <w:rsid w:val="00130F07"/>
    <w:rsid w:val="001536FF"/>
    <w:rsid w:val="00153786"/>
    <w:rsid w:val="0015759E"/>
    <w:rsid w:val="0016089C"/>
    <w:rsid w:val="00161B53"/>
    <w:rsid w:val="00166804"/>
    <w:rsid w:val="0017260C"/>
    <w:rsid w:val="001777BA"/>
    <w:rsid w:val="0018339E"/>
    <w:rsid w:val="00183FB3"/>
    <w:rsid w:val="00184D9D"/>
    <w:rsid w:val="00192F0F"/>
    <w:rsid w:val="001A0009"/>
    <w:rsid w:val="001A09A9"/>
    <w:rsid w:val="001A0BA8"/>
    <w:rsid w:val="001A4714"/>
    <w:rsid w:val="001B077A"/>
    <w:rsid w:val="001B33E1"/>
    <w:rsid w:val="001D1395"/>
    <w:rsid w:val="001D2127"/>
    <w:rsid w:val="001D4A4A"/>
    <w:rsid w:val="001D4DD6"/>
    <w:rsid w:val="001E3596"/>
    <w:rsid w:val="001F4FD9"/>
    <w:rsid w:val="00201290"/>
    <w:rsid w:val="00234620"/>
    <w:rsid w:val="002359EB"/>
    <w:rsid w:val="0024585A"/>
    <w:rsid w:val="00246223"/>
    <w:rsid w:val="00254DF5"/>
    <w:rsid w:val="0025660B"/>
    <w:rsid w:val="00257170"/>
    <w:rsid w:val="002629C6"/>
    <w:rsid w:val="002707DB"/>
    <w:rsid w:val="00271EE9"/>
    <w:rsid w:val="00283EFB"/>
    <w:rsid w:val="0029636B"/>
    <w:rsid w:val="002A04BE"/>
    <w:rsid w:val="002A41B0"/>
    <w:rsid w:val="002B5502"/>
    <w:rsid w:val="002C40BC"/>
    <w:rsid w:val="002E0545"/>
    <w:rsid w:val="002E6C3B"/>
    <w:rsid w:val="002E78F8"/>
    <w:rsid w:val="002F2359"/>
    <w:rsid w:val="002F32DE"/>
    <w:rsid w:val="002F53B8"/>
    <w:rsid w:val="00300876"/>
    <w:rsid w:val="003028A0"/>
    <w:rsid w:val="00336223"/>
    <w:rsid w:val="00340598"/>
    <w:rsid w:val="00340BA8"/>
    <w:rsid w:val="00346C73"/>
    <w:rsid w:val="003765B4"/>
    <w:rsid w:val="003826FA"/>
    <w:rsid w:val="0039327F"/>
    <w:rsid w:val="00397AB7"/>
    <w:rsid w:val="003A61C3"/>
    <w:rsid w:val="003D2F41"/>
    <w:rsid w:val="003E1184"/>
    <w:rsid w:val="003F2182"/>
    <w:rsid w:val="003F798D"/>
    <w:rsid w:val="00402DF8"/>
    <w:rsid w:val="004035D6"/>
    <w:rsid w:val="004067E5"/>
    <w:rsid w:val="004337C4"/>
    <w:rsid w:val="00435289"/>
    <w:rsid w:val="00455897"/>
    <w:rsid w:val="00464616"/>
    <w:rsid w:val="00481B38"/>
    <w:rsid w:val="0048345C"/>
    <w:rsid w:val="0049265C"/>
    <w:rsid w:val="004971E2"/>
    <w:rsid w:val="004B5882"/>
    <w:rsid w:val="004B64CE"/>
    <w:rsid w:val="004C5983"/>
    <w:rsid w:val="004C675C"/>
    <w:rsid w:val="004D0A04"/>
    <w:rsid w:val="004E2EF2"/>
    <w:rsid w:val="005028EE"/>
    <w:rsid w:val="00504BB8"/>
    <w:rsid w:val="00505F04"/>
    <w:rsid w:val="0050702C"/>
    <w:rsid w:val="00512780"/>
    <w:rsid w:val="00513D57"/>
    <w:rsid w:val="00516B74"/>
    <w:rsid w:val="005255D3"/>
    <w:rsid w:val="00525CC6"/>
    <w:rsid w:val="005401D5"/>
    <w:rsid w:val="00544639"/>
    <w:rsid w:val="0055530F"/>
    <w:rsid w:val="00560BEF"/>
    <w:rsid w:val="00561D3B"/>
    <w:rsid w:val="0057305C"/>
    <w:rsid w:val="00577288"/>
    <w:rsid w:val="0058426A"/>
    <w:rsid w:val="00585EF1"/>
    <w:rsid w:val="0059004B"/>
    <w:rsid w:val="005964AA"/>
    <w:rsid w:val="005A4EF9"/>
    <w:rsid w:val="005B7320"/>
    <w:rsid w:val="005D10A9"/>
    <w:rsid w:val="005D167A"/>
    <w:rsid w:val="005D552F"/>
    <w:rsid w:val="005D5DE8"/>
    <w:rsid w:val="005E2AD9"/>
    <w:rsid w:val="005E4B80"/>
    <w:rsid w:val="005E4BC8"/>
    <w:rsid w:val="005E74F7"/>
    <w:rsid w:val="00600675"/>
    <w:rsid w:val="006146D5"/>
    <w:rsid w:val="006251F0"/>
    <w:rsid w:val="00634A68"/>
    <w:rsid w:val="0063623F"/>
    <w:rsid w:val="00641356"/>
    <w:rsid w:val="006425AE"/>
    <w:rsid w:val="006540C0"/>
    <w:rsid w:val="00662E7F"/>
    <w:rsid w:val="0066529C"/>
    <w:rsid w:val="00666EEA"/>
    <w:rsid w:val="006722A0"/>
    <w:rsid w:val="0067233C"/>
    <w:rsid w:val="00673297"/>
    <w:rsid w:val="006819C4"/>
    <w:rsid w:val="006A47C3"/>
    <w:rsid w:val="006A6545"/>
    <w:rsid w:val="006B1A37"/>
    <w:rsid w:val="006E2737"/>
    <w:rsid w:val="007048A6"/>
    <w:rsid w:val="0070652B"/>
    <w:rsid w:val="00734635"/>
    <w:rsid w:val="00740879"/>
    <w:rsid w:val="007442D4"/>
    <w:rsid w:val="007949D7"/>
    <w:rsid w:val="007B4E4A"/>
    <w:rsid w:val="007C13B1"/>
    <w:rsid w:val="007C289A"/>
    <w:rsid w:val="008056AC"/>
    <w:rsid w:val="008062A3"/>
    <w:rsid w:val="00811B71"/>
    <w:rsid w:val="00812203"/>
    <w:rsid w:val="00813EE4"/>
    <w:rsid w:val="008305A7"/>
    <w:rsid w:val="008406AD"/>
    <w:rsid w:val="00850BE4"/>
    <w:rsid w:val="00860F2F"/>
    <w:rsid w:val="00865F11"/>
    <w:rsid w:val="00872756"/>
    <w:rsid w:val="0087319A"/>
    <w:rsid w:val="008776E1"/>
    <w:rsid w:val="00891DC2"/>
    <w:rsid w:val="00892F06"/>
    <w:rsid w:val="008B28CF"/>
    <w:rsid w:val="008C5B0D"/>
    <w:rsid w:val="008D1D3F"/>
    <w:rsid w:val="008D2892"/>
    <w:rsid w:val="008D45CA"/>
    <w:rsid w:val="008D79F8"/>
    <w:rsid w:val="00907AEC"/>
    <w:rsid w:val="00914BB4"/>
    <w:rsid w:val="0092204E"/>
    <w:rsid w:val="00930914"/>
    <w:rsid w:val="00933B22"/>
    <w:rsid w:val="0093571E"/>
    <w:rsid w:val="009404D7"/>
    <w:rsid w:val="00951FD4"/>
    <w:rsid w:val="009660C2"/>
    <w:rsid w:val="0097513F"/>
    <w:rsid w:val="00981AE9"/>
    <w:rsid w:val="00984DEE"/>
    <w:rsid w:val="009908F3"/>
    <w:rsid w:val="009A1B5F"/>
    <w:rsid w:val="009C19D3"/>
    <w:rsid w:val="009C2491"/>
    <w:rsid w:val="009D43BA"/>
    <w:rsid w:val="009D4D92"/>
    <w:rsid w:val="009E2056"/>
    <w:rsid w:val="009E2850"/>
    <w:rsid w:val="009E47A0"/>
    <w:rsid w:val="009E7128"/>
    <w:rsid w:val="009E7A21"/>
    <w:rsid w:val="00A328E6"/>
    <w:rsid w:val="00A41122"/>
    <w:rsid w:val="00A500E0"/>
    <w:rsid w:val="00A52152"/>
    <w:rsid w:val="00A5452D"/>
    <w:rsid w:val="00A623B3"/>
    <w:rsid w:val="00A67872"/>
    <w:rsid w:val="00A77945"/>
    <w:rsid w:val="00AA4AEE"/>
    <w:rsid w:val="00AA714E"/>
    <w:rsid w:val="00AD213D"/>
    <w:rsid w:val="00AD671A"/>
    <w:rsid w:val="00AE1210"/>
    <w:rsid w:val="00AF7491"/>
    <w:rsid w:val="00B10423"/>
    <w:rsid w:val="00B40AA0"/>
    <w:rsid w:val="00B51118"/>
    <w:rsid w:val="00B51B75"/>
    <w:rsid w:val="00B619AE"/>
    <w:rsid w:val="00B622F7"/>
    <w:rsid w:val="00B628DC"/>
    <w:rsid w:val="00B71729"/>
    <w:rsid w:val="00B74A3B"/>
    <w:rsid w:val="00B74CB9"/>
    <w:rsid w:val="00B8052A"/>
    <w:rsid w:val="00B84C42"/>
    <w:rsid w:val="00B867CB"/>
    <w:rsid w:val="00BB2409"/>
    <w:rsid w:val="00BC04C2"/>
    <w:rsid w:val="00BC2748"/>
    <w:rsid w:val="00BD0C2D"/>
    <w:rsid w:val="00BD14E2"/>
    <w:rsid w:val="00BD78E0"/>
    <w:rsid w:val="00C10730"/>
    <w:rsid w:val="00C11373"/>
    <w:rsid w:val="00C16144"/>
    <w:rsid w:val="00C1652F"/>
    <w:rsid w:val="00C21A96"/>
    <w:rsid w:val="00C27B90"/>
    <w:rsid w:val="00C3294D"/>
    <w:rsid w:val="00C51464"/>
    <w:rsid w:val="00C60040"/>
    <w:rsid w:val="00C63CA6"/>
    <w:rsid w:val="00C70357"/>
    <w:rsid w:val="00C83654"/>
    <w:rsid w:val="00C86267"/>
    <w:rsid w:val="00C90DF6"/>
    <w:rsid w:val="00C979C0"/>
    <w:rsid w:val="00C97A12"/>
    <w:rsid w:val="00CA053E"/>
    <w:rsid w:val="00CA54E8"/>
    <w:rsid w:val="00CA556A"/>
    <w:rsid w:val="00CE0958"/>
    <w:rsid w:val="00CE20C6"/>
    <w:rsid w:val="00CE2BF1"/>
    <w:rsid w:val="00CE7EF9"/>
    <w:rsid w:val="00D05236"/>
    <w:rsid w:val="00D05CDE"/>
    <w:rsid w:val="00D13C01"/>
    <w:rsid w:val="00D152CD"/>
    <w:rsid w:val="00D23E13"/>
    <w:rsid w:val="00D32F33"/>
    <w:rsid w:val="00D42E38"/>
    <w:rsid w:val="00D455FE"/>
    <w:rsid w:val="00D52B5C"/>
    <w:rsid w:val="00D56BA2"/>
    <w:rsid w:val="00D6558E"/>
    <w:rsid w:val="00D65CBE"/>
    <w:rsid w:val="00D67BEA"/>
    <w:rsid w:val="00D915E7"/>
    <w:rsid w:val="00D92CC7"/>
    <w:rsid w:val="00DA7A46"/>
    <w:rsid w:val="00DD13AB"/>
    <w:rsid w:val="00DD4CA9"/>
    <w:rsid w:val="00DE1757"/>
    <w:rsid w:val="00E01184"/>
    <w:rsid w:val="00E05E91"/>
    <w:rsid w:val="00E132CB"/>
    <w:rsid w:val="00E34800"/>
    <w:rsid w:val="00E43512"/>
    <w:rsid w:val="00E44A20"/>
    <w:rsid w:val="00E5100E"/>
    <w:rsid w:val="00E55646"/>
    <w:rsid w:val="00E559F6"/>
    <w:rsid w:val="00E67CEA"/>
    <w:rsid w:val="00E9754A"/>
    <w:rsid w:val="00E97E64"/>
    <w:rsid w:val="00EA781A"/>
    <w:rsid w:val="00EB0F03"/>
    <w:rsid w:val="00EC2E28"/>
    <w:rsid w:val="00ED1EC7"/>
    <w:rsid w:val="00ED5B9E"/>
    <w:rsid w:val="00EE44A0"/>
    <w:rsid w:val="00EF354C"/>
    <w:rsid w:val="00F13C4C"/>
    <w:rsid w:val="00F141B6"/>
    <w:rsid w:val="00F26145"/>
    <w:rsid w:val="00F42B69"/>
    <w:rsid w:val="00F46253"/>
    <w:rsid w:val="00F51C76"/>
    <w:rsid w:val="00F83CE9"/>
    <w:rsid w:val="00F86D82"/>
    <w:rsid w:val="00F929B4"/>
    <w:rsid w:val="00F95D7E"/>
    <w:rsid w:val="00FB6F95"/>
    <w:rsid w:val="00FC02C7"/>
    <w:rsid w:val="00FC1913"/>
    <w:rsid w:val="00FF1BB1"/>
    <w:rsid w:val="00FF2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45E2D68"/>
  <w15:docId w15:val="{23DEA8C5-9503-4728-AC60-242B1D1FB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sz w:val="4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rPr>
      <w:sz w:val="20"/>
      <w:szCs w:val="20"/>
    </w:rPr>
  </w:style>
  <w:style w:type="paragraph" w:styleId="Footer">
    <w:name w:val="footer"/>
    <w:basedOn w:val="Normal"/>
    <w:link w:val="FooterChar"/>
    <w:uiPriority w:val="99"/>
    <w:pPr>
      <w:tabs>
        <w:tab w:val="center" w:pos="4320"/>
        <w:tab w:val="right" w:pos="8640"/>
      </w:tabs>
    </w:pPr>
  </w:style>
  <w:style w:type="paragraph" w:styleId="BodyTextIndent">
    <w:name w:val="Body Text Indent"/>
    <w:basedOn w:val="Normal"/>
    <w:pPr>
      <w:ind w:left="-720"/>
    </w:pPr>
  </w:style>
  <w:style w:type="paragraph" w:styleId="BalloonText">
    <w:name w:val="Balloon Text"/>
    <w:basedOn w:val="Normal"/>
    <w:semiHidden/>
    <w:rsid w:val="00C63CA6"/>
    <w:rPr>
      <w:rFonts w:ascii="Tahoma" w:hAnsi="Tahoma" w:cs="Tahoma"/>
      <w:sz w:val="16"/>
      <w:szCs w:val="16"/>
    </w:rPr>
  </w:style>
  <w:style w:type="character" w:styleId="Hyperlink">
    <w:name w:val="Hyperlink"/>
    <w:rsid w:val="00234620"/>
    <w:rPr>
      <w:color w:val="0000FF"/>
      <w:u w:val="single"/>
    </w:rPr>
  </w:style>
  <w:style w:type="character" w:customStyle="1" w:styleId="FooterChar">
    <w:name w:val="Footer Char"/>
    <w:link w:val="Footer"/>
    <w:uiPriority w:val="99"/>
    <w:rsid w:val="00BB2409"/>
    <w:rPr>
      <w:sz w:val="24"/>
      <w:szCs w:val="24"/>
      <w:lang w:eastAsia="en-US"/>
    </w:rPr>
  </w:style>
  <w:style w:type="paragraph" w:styleId="NoSpacing">
    <w:name w:val="No Spacing"/>
    <w:uiPriority w:val="1"/>
    <w:qFormat/>
    <w:rsid w:val="0059004B"/>
    <w:rPr>
      <w:rFonts w:ascii="Calibri" w:eastAsia="Calibri" w:hAnsi="Calibri"/>
      <w:sz w:val="22"/>
      <w:szCs w:val="22"/>
      <w:lang w:eastAsia="en-US"/>
    </w:rPr>
  </w:style>
  <w:style w:type="character" w:styleId="Strong">
    <w:name w:val="Strong"/>
    <w:basedOn w:val="DefaultParagraphFont"/>
    <w:uiPriority w:val="22"/>
    <w:qFormat/>
    <w:rsid w:val="00087E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604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Staff%20Only\Staff%202016-2017\LETTERS%20TO%20PARENTS%202016-2017\New%20Blank%20Letterhead%20Sept%201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70FCC-BEDE-4E08-AC86-462FBCAC0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 Blank Letterhead Sept 16.dot</Template>
  <TotalTime>4</TotalTime>
  <Pages>1</Pages>
  <Words>186</Words>
  <Characters>1063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Vital York Limited</Company>
  <LinksUpToDate>false</LinksUpToDate>
  <CharactersWithSpaces>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Adminuser</cp:lastModifiedBy>
  <cp:revision>8</cp:revision>
  <cp:lastPrinted>2015-09-10T10:36:00Z</cp:lastPrinted>
  <dcterms:created xsi:type="dcterms:W3CDTF">2019-07-10T11:20:00Z</dcterms:created>
  <dcterms:modified xsi:type="dcterms:W3CDTF">2023-09-22T11:53:00Z</dcterms:modified>
</cp:coreProperties>
</file>